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E6C" w:rsidRDefault="00016295" w:rsidP="00551E6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sz w:val="24"/>
          <w:szCs w:val="24"/>
        </w:rPr>
      </w:pPr>
      <w:r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posOffset>-534035</wp:posOffset>
                </wp:positionH>
                <wp:positionV relativeFrom="paragraph">
                  <wp:posOffset>257175</wp:posOffset>
                </wp:positionV>
                <wp:extent cx="4067175" cy="212407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1E6C" w:rsidRDefault="00C27E83" w:rsidP="00C27E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51E6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Faire </w:t>
                            </w:r>
                            <w:proofErr w:type="gramStart"/>
                            <w:r w:rsidRPr="00551E6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 to</w:t>
                            </w:r>
                            <w:proofErr w:type="gramEnd"/>
                            <w:r w:rsidRPr="00551E6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do/ make)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C27E83" w:rsidRDefault="00C27E83" w:rsidP="00C27E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fais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F081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 do/</w:t>
                            </w:r>
                            <w:r w:rsidR="00016295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make      </w:t>
                            </w:r>
                          </w:p>
                          <w:p w:rsidR="00F92E7C" w:rsidRDefault="00C27E83" w:rsidP="00C27E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fais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F081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you do/</w:t>
                            </w:r>
                            <w:r w:rsidR="00016295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make (sin/ inf)</w:t>
                            </w:r>
                          </w:p>
                          <w:p w:rsidR="00C27E83" w:rsidRDefault="00505C2E" w:rsidP="00C27E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Il/ Elle/ on fait</w:t>
                            </w:r>
                            <w:r w:rsidR="004C1FC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F081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C27E83">
                              <w:rPr>
                                <w:sz w:val="24"/>
                                <w:szCs w:val="24"/>
                              </w:rPr>
                              <w:t xml:space="preserve">he/ she/ </w:t>
                            </w:r>
                            <w:r w:rsidR="00016295">
                              <w:rPr>
                                <w:sz w:val="24"/>
                                <w:szCs w:val="24"/>
                              </w:rPr>
                              <w:t xml:space="preserve">we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/d</w:t>
                            </w:r>
                            <w:r w:rsidR="00C27E83">
                              <w:rPr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es (do)</w:t>
                            </w:r>
                            <w:r w:rsidR="00016295">
                              <w:rPr>
                                <w:sz w:val="24"/>
                                <w:szCs w:val="24"/>
                              </w:rPr>
                              <w:t>// makes (make)</w:t>
                            </w:r>
                          </w:p>
                          <w:p w:rsidR="00C27E83" w:rsidRDefault="00C27E83" w:rsidP="00C27E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Nous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Faison</w:t>
                            </w:r>
                            <w:r w:rsidR="00016295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F081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="00016295">
                              <w:rPr>
                                <w:sz w:val="24"/>
                                <w:szCs w:val="24"/>
                              </w:rPr>
                              <w:t xml:space="preserve">we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do</w:t>
                            </w:r>
                            <w:proofErr w:type="gramEnd"/>
                            <w:r w:rsidR="00016295">
                              <w:rPr>
                                <w:sz w:val="24"/>
                                <w:szCs w:val="24"/>
                              </w:rPr>
                              <w:t>// make</w:t>
                            </w:r>
                          </w:p>
                          <w:p w:rsidR="00C27E83" w:rsidRDefault="00016295" w:rsidP="00C27E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faî</w:t>
                            </w:r>
                            <w:r w:rsidR="00C27E83">
                              <w:rPr>
                                <w:sz w:val="24"/>
                                <w:szCs w:val="24"/>
                              </w:rPr>
                              <w:t>tes</w:t>
                            </w:r>
                            <w:proofErr w:type="spellEnd"/>
                            <w:r w:rsidR="00C27E83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F081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you do// make</w:t>
                            </w:r>
                            <w:r w:rsidR="00C27E83">
                              <w:rPr>
                                <w:sz w:val="24"/>
                                <w:szCs w:val="24"/>
                              </w:rPr>
                              <w:t xml:space="preserve"> (pl/ for)</w:t>
                            </w:r>
                          </w:p>
                          <w:p w:rsidR="00C27E83" w:rsidRDefault="00C27E83" w:rsidP="00C27E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Ils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Elles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font </w:t>
                            </w:r>
                            <w:r w:rsidR="005F081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F0817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16295">
                              <w:rPr>
                                <w:sz w:val="24"/>
                                <w:szCs w:val="24"/>
                              </w:rPr>
                              <w:t>they do/</w:t>
                            </w:r>
                            <w:proofErr w:type="gramStart"/>
                            <w:r w:rsidR="00016295">
                              <w:rPr>
                                <w:sz w:val="24"/>
                                <w:szCs w:val="24"/>
                              </w:rPr>
                              <w:t xml:space="preserve">/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make</w:t>
                            </w:r>
                            <w:proofErr w:type="gramEnd"/>
                          </w:p>
                          <w:p w:rsidR="00C27E83" w:rsidRDefault="00C27E83" w:rsidP="00C27E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27E83" w:rsidRDefault="00C27E83" w:rsidP="00C27E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27E83" w:rsidRDefault="00C27E83" w:rsidP="00C27E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27E83" w:rsidRPr="00F213E7" w:rsidRDefault="00C27E83" w:rsidP="00C27E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F34019" w:rsidRDefault="00F340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05pt;margin-top:20.25pt;width:320.25pt;height:16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">
                <v:textbox>
                  <w:txbxContent>
                    <w:p w:rsidR="00551E6C" w:rsidRDefault="00C27E83" w:rsidP="00C27E8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551E6C">
                        <w:rPr>
                          <w:b/>
                          <w:sz w:val="24"/>
                          <w:szCs w:val="24"/>
                          <w:u w:val="single"/>
                        </w:rPr>
                        <w:t>Faire ( to do/ make)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C27E83" w:rsidRDefault="00C27E83" w:rsidP="00C27E8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Je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fais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5F0817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>I do/</w:t>
                      </w:r>
                      <w:r w:rsidR="00016295">
                        <w:rPr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sz w:val="24"/>
                          <w:szCs w:val="24"/>
                        </w:rPr>
                        <w:t xml:space="preserve"> make      </w:t>
                      </w:r>
                    </w:p>
                    <w:p w:rsidR="00F92E7C" w:rsidRDefault="00C27E83" w:rsidP="00C27E8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fais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5F0817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>you do/</w:t>
                      </w:r>
                      <w:r w:rsidR="00016295">
                        <w:rPr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sz w:val="24"/>
                          <w:szCs w:val="24"/>
                        </w:rPr>
                        <w:t xml:space="preserve"> make (sin/ inf)</w:t>
                      </w:r>
                    </w:p>
                    <w:p w:rsidR="00C27E83" w:rsidRDefault="00505C2E" w:rsidP="00C27E8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Il/ Elle/ on fait</w:t>
                      </w:r>
                      <w:r w:rsidR="004C1FC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F0817">
                        <w:rPr>
                          <w:sz w:val="24"/>
                          <w:szCs w:val="24"/>
                        </w:rPr>
                        <w:tab/>
                      </w:r>
                      <w:r w:rsidR="00C27E83">
                        <w:rPr>
                          <w:sz w:val="24"/>
                          <w:szCs w:val="24"/>
                        </w:rPr>
                        <w:t xml:space="preserve">he/ she/ </w:t>
                      </w:r>
                      <w:r w:rsidR="00016295">
                        <w:rPr>
                          <w:sz w:val="24"/>
                          <w:szCs w:val="24"/>
                        </w:rPr>
                        <w:t xml:space="preserve">we </w:t>
                      </w:r>
                      <w:r>
                        <w:rPr>
                          <w:sz w:val="24"/>
                          <w:szCs w:val="24"/>
                        </w:rPr>
                        <w:t>/d</w:t>
                      </w:r>
                      <w:r w:rsidR="00C27E83">
                        <w:rPr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sz w:val="24"/>
                          <w:szCs w:val="24"/>
                        </w:rPr>
                        <w:t>es (do)</w:t>
                      </w:r>
                      <w:r w:rsidR="00016295">
                        <w:rPr>
                          <w:sz w:val="24"/>
                          <w:szCs w:val="24"/>
                        </w:rPr>
                        <w:t>// makes (make)</w:t>
                      </w:r>
                    </w:p>
                    <w:p w:rsidR="00C27E83" w:rsidRDefault="00C27E83" w:rsidP="00C27E8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Nous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Faison</w:t>
                      </w:r>
                      <w:r w:rsidR="00016295">
                        <w:rPr>
                          <w:sz w:val="24"/>
                          <w:szCs w:val="24"/>
                        </w:rPr>
                        <w:t>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5F0817">
                        <w:rPr>
                          <w:sz w:val="24"/>
                          <w:szCs w:val="24"/>
                        </w:rPr>
                        <w:tab/>
                      </w:r>
                      <w:r w:rsidR="00016295">
                        <w:rPr>
                          <w:sz w:val="24"/>
                          <w:szCs w:val="24"/>
                        </w:rPr>
                        <w:t xml:space="preserve">we </w:t>
                      </w:r>
                      <w:r>
                        <w:rPr>
                          <w:sz w:val="24"/>
                          <w:szCs w:val="24"/>
                        </w:rPr>
                        <w:t xml:space="preserve"> do</w:t>
                      </w:r>
                      <w:r w:rsidR="00016295">
                        <w:rPr>
                          <w:sz w:val="24"/>
                          <w:szCs w:val="24"/>
                        </w:rPr>
                        <w:t>// make</w:t>
                      </w:r>
                    </w:p>
                    <w:p w:rsidR="00C27E83" w:rsidRDefault="00016295" w:rsidP="00C27E8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Vous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faî</w:t>
                      </w:r>
                      <w:r w:rsidR="00C27E83">
                        <w:rPr>
                          <w:sz w:val="24"/>
                          <w:szCs w:val="24"/>
                        </w:rPr>
                        <w:t>tes</w:t>
                      </w:r>
                      <w:proofErr w:type="spellEnd"/>
                      <w:r w:rsidR="00C27E83">
                        <w:rPr>
                          <w:sz w:val="24"/>
                          <w:szCs w:val="24"/>
                        </w:rPr>
                        <w:tab/>
                      </w:r>
                      <w:r w:rsidR="005F0817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>you do// make</w:t>
                      </w:r>
                      <w:r w:rsidR="00C27E83">
                        <w:rPr>
                          <w:sz w:val="24"/>
                          <w:szCs w:val="24"/>
                        </w:rPr>
                        <w:t xml:space="preserve"> (pl/ for)</w:t>
                      </w:r>
                    </w:p>
                    <w:p w:rsidR="00C27E83" w:rsidRDefault="00C27E83" w:rsidP="00C27E83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Ils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Elles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font </w:t>
                      </w:r>
                      <w:r w:rsidR="005F0817">
                        <w:rPr>
                          <w:sz w:val="24"/>
                          <w:szCs w:val="24"/>
                        </w:rPr>
                        <w:tab/>
                      </w:r>
                      <w:r w:rsidR="005F0817">
                        <w:rPr>
                          <w:sz w:val="24"/>
                          <w:szCs w:val="24"/>
                        </w:rPr>
                        <w:tab/>
                      </w:r>
                      <w:r w:rsidR="00016295">
                        <w:rPr>
                          <w:sz w:val="24"/>
                          <w:szCs w:val="24"/>
                        </w:rPr>
                        <w:t xml:space="preserve">they do// </w:t>
                      </w:r>
                      <w:r>
                        <w:rPr>
                          <w:sz w:val="24"/>
                          <w:szCs w:val="24"/>
                        </w:rPr>
                        <w:t xml:space="preserve"> make</w:t>
                      </w:r>
                    </w:p>
                    <w:p w:rsidR="00C27E83" w:rsidRDefault="00C27E83" w:rsidP="00C27E83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27E83" w:rsidRDefault="00C27E83" w:rsidP="00C27E83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27E83" w:rsidRDefault="00C27E83" w:rsidP="00C27E83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27E83" w:rsidRPr="00F213E7" w:rsidRDefault="00C27E83" w:rsidP="00C27E83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F34019" w:rsidRDefault="00F34019"/>
                  </w:txbxContent>
                </v:textbox>
                <w10:wrap type="square" anchorx="margin"/>
              </v:shape>
            </w:pict>
          </mc:Fallback>
        </mc:AlternateContent>
      </w:r>
      <w:r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F0697E2" wp14:editId="3AFDB2DC">
                <wp:simplePos x="0" y="0"/>
                <wp:positionH relativeFrom="margin">
                  <wp:posOffset>3686175</wp:posOffset>
                </wp:positionH>
                <wp:positionV relativeFrom="paragraph">
                  <wp:posOffset>257175</wp:posOffset>
                </wp:positionV>
                <wp:extent cx="2552700" cy="212407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0F0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Lire (to read)</w:t>
                            </w:r>
                            <w:r w:rsidRPr="00551E6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1F20F0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lis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I read      </w:t>
                            </w:r>
                          </w:p>
                          <w:p w:rsidR="001F20F0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lis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you read (sin/ inf)</w:t>
                            </w:r>
                          </w:p>
                          <w:p w:rsidR="001F20F0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Il/ Elle/ On lit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He/ she/ we read(s)</w:t>
                            </w:r>
                          </w:p>
                          <w:p w:rsidR="001F20F0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Nous </w:t>
                            </w:r>
                            <w:proofErr w:type="spellStart"/>
                            <w:r w:rsidR="00505C2E">
                              <w:rPr>
                                <w:sz w:val="24"/>
                                <w:szCs w:val="24"/>
                              </w:rPr>
                              <w:t>lisons</w:t>
                            </w:r>
                            <w:proofErr w:type="spellEnd"/>
                            <w:r w:rsidR="004C1FC2">
                              <w:rPr>
                                <w:sz w:val="24"/>
                                <w:szCs w:val="24"/>
                              </w:rPr>
                              <w:tab/>
                              <w:t>we read</w:t>
                            </w:r>
                          </w:p>
                          <w:p w:rsidR="001F20F0" w:rsidRDefault="004C1FC2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lisez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you read </w:t>
                            </w:r>
                            <w:r w:rsidR="001F20F0">
                              <w:rPr>
                                <w:sz w:val="24"/>
                                <w:szCs w:val="24"/>
                              </w:rPr>
                              <w:t>(pl/ for)</w:t>
                            </w:r>
                          </w:p>
                          <w:p w:rsidR="001F20F0" w:rsidRDefault="004C1FC2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Ils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Elles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lisent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-they read</w:t>
                            </w:r>
                          </w:p>
                          <w:p w:rsidR="001F20F0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F20F0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F20F0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F20F0" w:rsidRPr="00F213E7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F20F0" w:rsidRDefault="001F20F0" w:rsidP="001F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697E2" id="_x0000_s1027" type="#_x0000_t202" style="position:absolute;margin-left:290.25pt;margin-top:20.25pt;width:201pt;height:16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">
                <v:textbox>
                  <w:txbxContent>
                    <w:p w:rsidR="001F20F0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Lire (to read)</w:t>
                      </w:r>
                      <w:r w:rsidRPr="00551E6C">
                        <w:rPr>
                          <w:b/>
                          <w:sz w:val="24"/>
                          <w:szCs w:val="24"/>
                          <w:u w:val="single"/>
                        </w:rPr>
                        <w:t>)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1F20F0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Je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lis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I read      </w:t>
                      </w:r>
                    </w:p>
                    <w:p w:rsidR="001F20F0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lis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you read (sin/ inf)</w:t>
                      </w:r>
                    </w:p>
                    <w:p w:rsidR="001F20F0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Il/ Elle/ On lit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He/ she/ we read(s)</w:t>
                      </w:r>
                    </w:p>
                    <w:p w:rsidR="001F20F0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Nous </w:t>
                      </w:r>
                      <w:proofErr w:type="spellStart"/>
                      <w:r w:rsidR="00505C2E">
                        <w:rPr>
                          <w:sz w:val="24"/>
                          <w:szCs w:val="24"/>
                        </w:rPr>
                        <w:t>lisons</w:t>
                      </w:r>
                      <w:proofErr w:type="spellEnd"/>
                      <w:r w:rsidR="004C1FC2">
                        <w:rPr>
                          <w:sz w:val="24"/>
                          <w:szCs w:val="24"/>
                        </w:rPr>
                        <w:tab/>
                        <w:t>we read</w:t>
                      </w:r>
                    </w:p>
                    <w:p w:rsidR="001F20F0" w:rsidRDefault="004C1FC2" w:rsidP="001F20F0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Vous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lisez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you read </w:t>
                      </w:r>
                      <w:r w:rsidR="001F20F0">
                        <w:rPr>
                          <w:sz w:val="24"/>
                          <w:szCs w:val="24"/>
                        </w:rPr>
                        <w:t>(pl/ for)</w:t>
                      </w:r>
                    </w:p>
                    <w:p w:rsidR="001F20F0" w:rsidRDefault="004C1FC2" w:rsidP="001F20F0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Ils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Elles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lisent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ab/>
                        <w:t xml:space="preserve"> -they read</w:t>
                      </w:r>
                    </w:p>
                    <w:p w:rsidR="001F20F0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F20F0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F20F0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F20F0" w:rsidRPr="00F213E7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F20F0" w:rsidRDefault="001F20F0" w:rsidP="001F20F0"/>
                  </w:txbxContent>
                </v:textbox>
                <w10:wrap type="square" anchorx="margin"/>
              </v:shape>
            </w:pict>
          </mc:Fallback>
        </mc:AlternateContent>
      </w:r>
      <w:r w:rsidR="005F0817"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F0697E2" wp14:editId="3AFDB2DC">
                <wp:simplePos x="0" y="0"/>
                <wp:positionH relativeFrom="margin">
                  <wp:posOffset>6438900</wp:posOffset>
                </wp:positionH>
                <wp:positionV relativeFrom="paragraph">
                  <wp:posOffset>257175</wp:posOffset>
                </wp:positionV>
                <wp:extent cx="2838450" cy="21431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0F0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B72D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Prendre </w:t>
                            </w:r>
                            <w:proofErr w:type="gramStart"/>
                            <w:r w:rsidR="00CB72D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( to</w:t>
                            </w:r>
                            <w:proofErr w:type="gramEnd"/>
                            <w:r w:rsidR="00CB72D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take)</w:t>
                            </w:r>
                          </w:p>
                          <w:p w:rsidR="001F20F0" w:rsidRDefault="00CB72DB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prends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9D52D4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 take</w:t>
                            </w:r>
                          </w:p>
                          <w:p w:rsidR="001F20F0" w:rsidRDefault="00CB72DB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Tu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prends</w:t>
                            </w:r>
                            <w:proofErr w:type="spellEnd"/>
                            <w:r w:rsidR="001F20F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9D52D4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you take</w:t>
                            </w:r>
                            <w:r w:rsidR="001F20F0">
                              <w:rPr>
                                <w:sz w:val="24"/>
                                <w:szCs w:val="24"/>
                              </w:rPr>
                              <w:t xml:space="preserve"> (sin/ inf)</w:t>
                            </w:r>
                          </w:p>
                          <w:p w:rsidR="001F20F0" w:rsidRDefault="009D52D4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Il/ Elle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prend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he/ she/ we take(s)</w:t>
                            </w:r>
                          </w:p>
                          <w:p w:rsidR="001F20F0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Nous </w:t>
                            </w:r>
                            <w:proofErr w:type="spellStart"/>
                            <w:r w:rsidR="009D52D4">
                              <w:rPr>
                                <w:sz w:val="24"/>
                                <w:szCs w:val="24"/>
                              </w:rPr>
                              <w:t>prenons</w:t>
                            </w:r>
                            <w:proofErr w:type="spellEnd"/>
                            <w:r w:rsidR="009D52D4">
                              <w:rPr>
                                <w:sz w:val="24"/>
                                <w:szCs w:val="24"/>
                              </w:rPr>
                              <w:tab/>
                              <w:t>-</w:t>
                            </w:r>
                            <w:r w:rsidR="009D52D4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we take</w:t>
                            </w:r>
                          </w:p>
                          <w:p w:rsidR="001F20F0" w:rsidRDefault="009D52D4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prenez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you take (pl/ for)</w:t>
                            </w:r>
                          </w:p>
                          <w:p w:rsidR="001F20F0" w:rsidRDefault="009D52D4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Ils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Elles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prennent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they take</w:t>
                            </w:r>
                          </w:p>
                          <w:p w:rsidR="001F20F0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F20F0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F20F0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F20F0" w:rsidRPr="00F213E7" w:rsidRDefault="001F20F0" w:rsidP="001F20F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F20F0" w:rsidRDefault="001F20F0" w:rsidP="001F20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697E2" id="_x0000_s1028" type="#_x0000_t202" style="position:absolute;margin-left:507pt;margin-top:20.25pt;width:223.5pt;height:168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">
                <v:textbox>
                  <w:txbxContent>
                    <w:p w:rsidR="001F20F0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="00CB72DB">
                        <w:rPr>
                          <w:b/>
                          <w:sz w:val="24"/>
                          <w:szCs w:val="24"/>
                          <w:u w:val="single"/>
                        </w:rPr>
                        <w:t>Prendre ( to take)</w:t>
                      </w:r>
                    </w:p>
                    <w:p w:rsidR="001F20F0" w:rsidRDefault="00CB72DB" w:rsidP="001F20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Je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prends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="009D52D4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>I take</w:t>
                      </w:r>
                    </w:p>
                    <w:p w:rsidR="001F20F0" w:rsidRDefault="00CB72DB" w:rsidP="001F20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Tu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prends</w:t>
                      </w:r>
                      <w:proofErr w:type="spellEnd"/>
                      <w:r w:rsidR="001F20F0">
                        <w:rPr>
                          <w:sz w:val="24"/>
                          <w:szCs w:val="24"/>
                        </w:rPr>
                        <w:tab/>
                      </w:r>
                      <w:r w:rsidR="009D52D4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>you take</w:t>
                      </w:r>
                      <w:r w:rsidR="001F20F0">
                        <w:rPr>
                          <w:sz w:val="24"/>
                          <w:szCs w:val="24"/>
                        </w:rPr>
                        <w:t xml:space="preserve"> (sin/ inf)</w:t>
                      </w:r>
                    </w:p>
                    <w:p w:rsidR="001F20F0" w:rsidRDefault="009D52D4" w:rsidP="001F20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Il/ Elle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prend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he/ she/ we take(s)</w:t>
                      </w:r>
                    </w:p>
                    <w:p w:rsidR="001F20F0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Nous </w:t>
                      </w:r>
                      <w:proofErr w:type="spellStart"/>
                      <w:r w:rsidR="009D52D4">
                        <w:rPr>
                          <w:sz w:val="24"/>
                          <w:szCs w:val="24"/>
                        </w:rPr>
                        <w:t>prenons</w:t>
                      </w:r>
                      <w:proofErr w:type="spellEnd"/>
                      <w:r w:rsidR="009D52D4">
                        <w:rPr>
                          <w:sz w:val="24"/>
                          <w:szCs w:val="24"/>
                        </w:rPr>
                        <w:tab/>
                        <w:t>-</w:t>
                      </w:r>
                      <w:r w:rsidR="009D52D4">
                        <w:rPr>
                          <w:sz w:val="24"/>
                          <w:szCs w:val="24"/>
                        </w:rPr>
                        <w:tab/>
                        <w:t xml:space="preserve"> we take</w:t>
                      </w:r>
                    </w:p>
                    <w:p w:rsidR="001F20F0" w:rsidRDefault="009D52D4" w:rsidP="001F20F0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Vous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prenez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you take (pl/ for)</w:t>
                      </w:r>
                    </w:p>
                    <w:p w:rsidR="001F20F0" w:rsidRDefault="009D52D4" w:rsidP="001F20F0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Ils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Elles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prennent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>they take</w:t>
                      </w:r>
                    </w:p>
                    <w:p w:rsidR="001F20F0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F20F0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F20F0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F20F0" w:rsidRPr="00F213E7" w:rsidRDefault="001F20F0" w:rsidP="001F20F0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1F20F0" w:rsidRDefault="001F20F0" w:rsidP="001F20F0"/>
                  </w:txbxContent>
                </v:textbox>
                <w10:wrap type="square" anchorx="margin"/>
              </v:shape>
            </w:pict>
          </mc:Fallback>
        </mc:AlternateContent>
      </w:r>
      <w:r w:rsidR="00551E6C" w:rsidRPr="005825F8">
        <w:rPr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1711D6" wp14:editId="0C140FE5">
                <wp:simplePos x="0" y="0"/>
                <wp:positionH relativeFrom="column">
                  <wp:posOffset>3190875</wp:posOffset>
                </wp:positionH>
                <wp:positionV relativeFrom="paragraph">
                  <wp:posOffset>-476250</wp:posOffset>
                </wp:positionV>
                <wp:extent cx="1866900" cy="25717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1D5" w:rsidRPr="005825F8" w:rsidRDefault="00B00339" w:rsidP="0017547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GRAMMAIRE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11D6" id="_x0000_s1029" type="#_x0000_t202" style="position:absolute;margin-left:251.25pt;margin-top:-37.5pt;width:147pt;height:20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FJ+JgIAAEw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">
                <v:textbox>
                  <w:txbxContent>
                    <w:p w:rsidR="002C01D5" w:rsidRPr="005825F8" w:rsidRDefault="00B00339" w:rsidP="0017547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GRAMMAIRE</w:t>
                      </w:r>
                    </w:p>
                  </w:txbxContent>
                </v:textbox>
              </v:shape>
            </w:pict>
          </mc:Fallback>
        </mc:AlternateContent>
      </w:r>
      <w:r w:rsidR="00551E6C">
        <w:rPr>
          <w:sz w:val="24"/>
          <w:szCs w:val="24"/>
          <w:u w:val="single"/>
        </w:rPr>
        <w:t>I</w:t>
      </w:r>
      <w:r w:rsidR="00551E6C" w:rsidRPr="00C27E83">
        <w:rPr>
          <w:sz w:val="24"/>
          <w:szCs w:val="24"/>
          <w:u w:val="single"/>
        </w:rPr>
        <w:t xml:space="preserve">rregular </w:t>
      </w:r>
      <w:r w:rsidR="00551E6C">
        <w:rPr>
          <w:sz w:val="24"/>
          <w:szCs w:val="24"/>
          <w:u w:val="single"/>
        </w:rPr>
        <w:t>verbs in t</w:t>
      </w:r>
      <w:r w:rsidR="00551E6C" w:rsidRPr="00C27E83">
        <w:rPr>
          <w:sz w:val="24"/>
          <w:szCs w:val="24"/>
          <w:u w:val="single"/>
        </w:rPr>
        <w:t>he Present Tense</w:t>
      </w:r>
      <w:r w:rsidR="00551E6C">
        <w:rPr>
          <w:sz w:val="24"/>
          <w:szCs w:val="24"/>
          <w:u w:val="single"/>
        </w:rPr>
        <w:t xml:space="preserve">: </w:t>
      </w:r>
      <w:r w:rsidR="00551E6C">
        <w:rPr>
          <w:sz w:val="24"/>
          <w:szCs w:val="24"/>
        </w:rPr>
        <w:t>The verbs below do not follow the regular verb endings and must be learnt separately.</w:t>
      </w:r>
      <w:r w:rsidR="00CB72DB">
        <w:rPr>
          <w:sz w:val="24"/>
          <w:szCs w:val="24"/>
        </w:rPr>
        <w:t xml:space="preserve"> </w:t>
      </w:r>
    </w:p>
    <w:p w:rsidR="00CB72DB" w:rsidRPr="00C27E83" w:rsidRDefault="00A905EA" w:rsidP="00551E6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sz w:val="24"/>
          <w:szCs w:val="24"/>
        </w:rPr>
      </w:pPr>
      <w:r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49953AD" wp14:editId="192BEB24">
                <wp:simplePos x="0" y="0"/>
                <wp:positionH relativeFrom="margin">
                  <wp:align>center</wp:align>
                </wp:positionH>
                <wp:positionV relativeFrom="paragraph">
                  <wp:posOffset>2208530</wp:posOffset>
                </wp:positionV>
                <wp:extent cx="2152650" cy="233362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110" w:rsidRDefault="00823110" w:rsidP="0082311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he Perfect Tense</w:t>
                            </w: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23110" w:rsidRPr="00183E88" w:rsidRDefault="00823110" w:rsidP="0082311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Step 1: </w:t>
                            </w:r>
                            <w:r w:rsidRPr="00183E8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Present Tense of </w:t>
                            </w:r>
                            <w:proofErr w:type="spellStart"/>
                            <w:r w:rsidRPr="00183E88">
                              <w:rPr>
                                <w:b/>
                                <w:sz w:val="24"/>
                                <w:szCs w:val="24"/>
                              </w:rPr>
                              <w:t>Avoir</w:t>
                            </w:r>
                            <w:proofErr w:type="spellEnd"/>
                            <w:r w:rsidRPr="00183E8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3110" w:rsidRDefault="00823110" w:rsidP="00A905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J’ai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I have</w:t>
                            </w:r>
                          </w:p>
                          <w:p w:rsidR="00823110" w:rsidRDefault="00823110" w:rsidP="00A905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 as – you have</w:t>
                            </w:r>
                          </w:p>
                          <w:p w:rsidR="00823110" w:rsidRDefault="00823110" w:rsidP="00A905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Il/ Elle/ On a- he/she/ we have</w:t>
                            </w:r>
                          </w:p>
                          <w:p w:rsidR="00823110" w:rsidRDefault="00823110" w:rsidP="00A905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Nous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avons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we have</w:t>
                            </w:r>
                          </w:p>
                          <w:p w:rsidR="00823110" w:rsidRDefault="00823110" w:rsidP="00A905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avez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you have </w:t>
                            </w:r>
                          </w:p>
                          <w:p w:rsidR="00823110" w:rsidRDefault="00823110" w:rsidP="00A905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Ils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/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Elles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ont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they have </w:t>
                            </w:r>
                          </w:p>
                          <w:p w:rsidR="00823110" w:rsidRPr="0098572E" w:rsidRDefault="00823110" w:rsidP="0082311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3110" w:rsidRPr="0098572E" w:rsidRDefault="00823110" w:rsidP="0082311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23110" w:rsidRPr="0098572E" w:rsidRDefault="00823110" w:rsidP="0082311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23110" w:rsidRPr="00F213E7" w:rsidRDefault="00823110" w:rsidP="0082311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53AD" id="_x0000_s1030" type="#_x0000_t202" style="position:absolute;margin-left:0;margin-top:173.9pt;width:169.5pt;height:183.75pt;z-index:251692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">
                <v:textbox>
                  <w:txbxContent>
                    <w:p w:rsidR="00823110" w:rsidRDefault="00823110" w:rsidP="0082311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D44511"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he Perfect Tense</w:t>
                      </w:r>
                      <w:r w:rsidRPr="00D4451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823110" w:rsidRPr="00183E88" w:rsidRDefault="00823110" w:rsidP="0082311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Step 1: </w:t>
                      </w:r>
                      <w:r w:rsidRPr="00183E88">
                        <w:rPr>
                          <w:b/>
                          <w:sz w:val="24"/>
                          <w:szCs w:val="24"/>
                        </w:rPr>
                        <w:t xml:space="preserve">Present Tense of </w:t>
                      </w:r>
                      <w:proofErr w:type="spellStart"/>
                      <w:r w:rsidRPr="00183E88">
                        <w:rPr>
                          <w:b/>
                          <w:sz w:val="24"/>
                          <w:szCs w:val="24"/>
                        </w:rPr>
                        <w:t>Avoir</w:t>
                      </w:r>
                      <w:proofErr w:type="spellEnd"/>
                      <w:r w:rsidRPr="00183E88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3110" w:rsidRDefault="00823110" w:rsidP="00A905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J’ai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– I have</w:t>
                      </w:r>
                    </w:p>
                    <w:p w:rsidR="00823110" w:rsidRDefault="00823110" w:rsidP="00A905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 as – you have</w:t>
                      </w:r>
                    </w:p>
                    <w:p w:rsidR="00823110" w:rsidRDefault="00823110" w:rsidP="00A905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Il/ Elle/ On a- he/she/ we have</w:t>
                      </w:r>
                    </w:p>
                    <w:p w:rsidR="00823110" w:rsidRDefault="00823110" w:rsidP="00A905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Nous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avons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– we have</w:t>
                      </w:r>
                    </w:p>
                    <w:p w:rsidR="00823110" w:rsidRDefault="00823110" w:rsidP="00A905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Vous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avez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– you have </w:t>
                      </w:r>
                    </w:p>
                    <w:p w:rsidR="00823110" w:rsidRDefault="00823110" w:rsidP="00A905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Ils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/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Elles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ont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– they have </w:t>
                      </w:r>
                    </w:p>
                    <w:p w:rsidR="00823110" w:rsidRPr="0098572E" w:rsidRDefault="00823110" w:rsidP="0082311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823110" w:rsidRPr="0098572E" w:rsidRDefault="00823110" w:rsidP="0082311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823110" w:rsidRPr="0098572E" w:rsidRDefault="00823110" w:rsidP="0082311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823110" w:rsidRPr="00F213E7" w:rsidRDefault="00823110" w:rsidP="00823110">
                      <w:pPr>
                        <w:rPr>
                          <w:sz w:val="24"/>
                          <w:szCs w:val="24"/>
                        </w:rPr>
                      </w:pP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110"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6E0FFFC" wp14:editId="40C93094">
                <wp:simplePos x="0" y="0"/>
                <wp:positionH relativeFrom="margin">
                  <wp:posOffset>5629275</wp:posOffset>
                </wp:positionH>
                <wp:positionV relativeFrom="paragraph">
                  <wp:posOffset>2240916</wp:posOffset>
                </wp:positionV>
                <wp:extent cx="2152650" cy="23241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110" w:rsidRDefault="00823110" w:rsidP="0082311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he Perfect Tense</w:t>
                            </w: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823110" w:rsidRDefault="00823110" w:rsidP="0082311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Step 2:  &amp; Past participle </w:t>
                            </w:r>
                          </w:p>
                          <w:p w:rsidR="00823110" w:rsidRPr="006B63FF" w:rsidRDefault="00823110" w:rsidP="00A905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>Manger – mangé</w:t>
                            </w:r>
                          </w:p>
                          <w:p w:rsidR="00823110" w:rsidRPr="006B63FF" w:rsidRDefault="00823110" w:rsidP="00A905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>Visiter – visité</w:t>
                            </w:r>
                          </w:p>
                          <w:p w:rsidR="00823110" w:rsidRPr="006B63FF" w:rsidRDefault="00823110" w:rsidP="00A905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>Regarder – regardé</w:t>
                            </w:r>
                          </w:p>
                          <w:p w:rsidR="00823110" w:rsidRPr="006B63FF" w:rsidRDefault="00823110" w:rsidP="00A905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>Écouter – écouté</w:t>
                            </w:r>
                          </w:p>
                          <w:p w:rsidR="00823110" w:rsidRPr="006B63FF" w:rsidRDefault="00823110" w:rsidP="00A905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>Chanter – chanté</w:t>
                            </w:r>
                          </w:p>
                          <w:p w:rsidR="00823110" w:rsidRPr="006B63FF" w:rsidRDefault="00823110" w:rsidP="00A905EA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spacing w:line="240" w:lineRule="auto"/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>Jouer - joué</w:t>
                            </w:r>
                          </w:p>
                          <w:p w:rsidR="00823110" w:rsidRPr="006B63FF" w:rsidRDefault="00823110" w:rsidP="0082311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823110" w:rsidRPr="006B63FF" w:rsidRDefault="00823110" w:rsidP="0082311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823110" w:rsidRPr="006B63FF" w:rsidRDefault="00823110" w:rsidP="00823110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823110" w:rsidRPr="006B63FF" w:rsidRDefault="00823110" w:rsidP="00823110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FFFC" id="_x0000_s1031" type="#_x0000_t202" style="position:absolute;margin-left:443.25pt;margin-top:176.45pt;width:169.5pt;height:18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">
                <v:textbox>
                  <w:txbxContent>
                    <w:p w:rsidR="00823110" w:rsidRDefault="00823110" w:rsidP="0082311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D44511"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he Perfect Tense</w:t>
                      </w:r>
                      <w:r w:rsidRPr="00D4451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823110" w:rsidRDefault="00823110" w:rsidP="0082311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Step 2:  &amp; Past participle </w:t>
                      </w:r>
                    </w:p>
                    <w:p w:rsidR="00823110" w:rsidRPr="006B63FF" w:rsidRDefault="00823110" w:rsidP="00A905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spacing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>Manger – mangé</w:t>
                      </w:r>
                    </w:p>
                    <w:p w:rsidR="00823110" w:rsidRPr="006B63FF" w:rsidRDefault="00823110" w:rsidP="00A905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spacing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>Visiter – visité</w:t>
                      </w:r>
                    </w:p>
                    <w:p w:rsidR="00823110" w:rsidRPr="006B63FF" w:rsidRDefault="00823110" w:rsidP="00A905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spacing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>Regarder – regardé</w:t>
                      </w:r>
                    </w:p>
                    <w:p w:rsidR="00823110" w:rsidRPr="006B63FF" w:rsidRDefault="00823110" w:rsidP="00A905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spacing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>Écouter – écouté</w:t>
                      </w:r>
                    </w:p>
                    <w:p w:rsidR="00823110" w:rsidRPr="006B63FF" w:rsidRDefault="00823110" w:rsidP="00A905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spacing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>Chanter – chanté</w:t>
                      </w:r>
                    </w:p>
                    <w:p w:rsidR="00823110" w:rsidRPr="006B63FF" w:rsidRDefault="00823110" w:rsidP="00A905EA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spacing w:line="240" w:lineRule="auto"/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>Jouer - joué</w:t>
                      </w:r>
                    </w:p>
                    <w:p w:rsidR="00823110" w:rsidRPr="006B63FF" w:rsidRDefault="00823110" w:rsidP="0082311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823110" w:rsidRPr="006B63FF" w:rsidRDefault="00823110" w:rsidP="0082311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823110" w:rsidRPr="006B63FF" w:rsidRDefault="00823110" w:rsidP="00823110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  <w:lang w:val="fr-FR"/>
                        </w:rPr>
                      </w:pPr>
                    </w:p>
                    <w:p w:rsidR="00823110" w:rsidRPr="006B63FF" w:rsidRDefault="00823110" w:rsidP="00823110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1D1F"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8D60C9F" wp14:editId="46AF3A27">
                <wp:simplePos x="0" y="0"/>
                <wp:positionH relativeFrom="margin">
                  <wp:posOffset>-571501</wp:posOffset>
                </wp:positionH>
                <wp:positionV relativeFrom="paragraph">
                  <wp:posOffset>2174240</wp:posOffset>
                </wp:positionV>
                <wp:extent cx="3819525" cy="38004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D1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he Perfect tense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of  -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ER verbs</w:t>
                            </w: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D61D1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use the perfect tense to say what you did or what you have done.</w:t>
                            </w:r>
                          </w:p>
                          <w:p w:rsidR="00D61D1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To form the perfect tense of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–ER/ IR &amp; 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verbs you use:</w:t>
                            </w:r>
                          </w:p>
                          <w:p w:rsidR="00D61D1F" w:rsidRPr="00F43A6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43A6F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Step 1: The present tense of </w:t>
                            </w:r>
                            <w:proofErr w:type="spellStart"/>
                            <w:r w:rsidRPr="00F43A6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avoir</w:t>
                            </w:r>
                            <w:proofErr w:type="spellEnd"/>
                            <w:r w:rsidRPr="00F43A6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F43A6F">
                              <w:rPr>
                                <w:sz w:val="24"/>
                                <w:szCs w:val="24"/>
                                <w:u w:val="single"/>
                              </w:rPr>
                              <w:t>(to have)</w:t>
                            </w:r>
                          </w:p>
                          <w:p w:rsidR="00D61D1F" w:rsidRPr="00F43A6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43A6F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Step 2; &amp; </w:t>
                            </w:r>
                            <w:r w:rsidRPr="00F43A6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the past participle</w:t>
                            </w:r>
                          </w:p>
                          <w:p w:rsidR="00D61D1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To form the past particle: of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–ER/ IR &amp; 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verbs</w:t>
                            </w:r>
                          </w:p>
                          <w:p w:rsidR="00D61D1F" w:rsidRPr="00D61D1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61D1F">
                              <w:rPr>
                                <w:sz w:val="24"/>
                                <w:szCs w:val="24"/>
                              </w:rPr>
                              <w:t xml:space="preserve">Take of the </w:t>
                            </w:r>
                            <w:r w:rsidRPr="00D61D1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–ER </w:t>
                            </w:r>
                            <w:r w:rsidRPr="00D61D1F">
                              <w:rPr>
                                <w:sz w:val="24"/>
                                <w:szCs w:val="24"/>
                              </w:rPr>
                              <w:t xml:space="preserve">and replace with </w:t>
                            </w:r>
                            <w:r w:rsidRPr="00D61D1F">
                              <w:rPr>
                                <w:b/>
                                <w:sz w:val="24"/>
                                <w:szCs w:val="24"/>
                              </w:rPr>
                              <w:t>é</w:t>
                            </w:r>
                          </w:p>
                          <w:p w:rsidR="00D61D1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Regard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=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regard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é</w:t>
                            </w:r>
                            <w:proofErr w:type="spellEnd"/>
                          </w:p>
                          <w:p w:rsidR="00D61D1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Take of the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–IR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and replace with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F43A6F" w:rsidRDefault="00F43A6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Fin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=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fin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</w:p>
                          <w:p w:rsidR="00F43A6F" w:rsidRDefault="00F43A6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Take off the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–RE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and replace with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</w:p>
                          <w:p w:rsidR="00F43A6F" w:rsidRPr="006B63FF" w:rsidRDefault="00F43A6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>Eg</w:t>
                            </w:r>
                            <w:proofErr w:type="spellEnd"/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>:</w:t>
                            </w:r>
                            <w:proofErr w:type="gramEnd"/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Attend</w:t>
                            </w:r>
                            <w:r w:rsidRPr="006B63FF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re </w:t>
                            </w:r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>= attend</w:t>
                            </w:r>
                            <w:r w:rsidRPr="006B63FF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u</w:t>
                            </w:r>
                          </w:p>
                          <w:p w:rsidR="00F43A6F" w:rsidRPr="006B63FF" w:rsidRDefault="00F43A6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F43A6F" w:rsidRPr="006B63FF" w:rsidRDefault="00F43A6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F43A6F" w:rsidRPr="006B63FF" w:rsidRDefault="00F43A6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D61D1F" w:rsidRPr="006B63F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D61D1F" w:rsidRPr="006B63F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D61D1F" w:rsidRPr="006B63F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D61D1F" w:rsidRPr="006B63F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D61D1F" w:rsidRPr="006B63F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D61D1F" w:rsidRPr="006B63FF" w:rsidRDefault="00D61D1F" w:rsidP="00D61D1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D61D1F" w:rsidRPr="006B63FF" w:rsidRDefault="00D61D1F" w:rsidP="00D61D1F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>Je jou</w:t>
                            </w:r>
                            <w:r w:rsidRPr="006B63FF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– I </w:t>
                            </w:r>
                            <w:proofErr w:type="spellStart"/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>play</w:t>
                            </w:r>
                            <w:proofErr w:type="spellEnd"/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</w:p>
                          <w:p w:rsidR="00D61D1F" w:rsidRPr="006B63FF" w:rsidRDefault="00D61D1F" w:rsidP="00D61D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63FF">
                              <w:rPr>
                                <w:sz w:val="24"/>
                                <w:szCs w:val="24"/>
                              </w:rPr>
                              <w:t xml:space="preserve">Tu </w:t>
                            </w:r>
                            <w:proofErr w:type="spellStart"/>
                            <w:r w:rsidRPr="006B63FF">
                              <w:rPr>
                                <w:sz w:val="24"/>
                                <w:szCs w:val="24"/>
                              </w:rPr>
                              <w:t>jou</w:t>
                            </w:r>
                            <w:r w:rsidRPr="006B63FF">
                              <w:rPr>
                                <w:b/>
                                <w:sz w:val="24"/>
                                <w:szCs w:val="24"/>
                              </w:rPr>
                              <w:t>es</w:t>
                            </w:r>
                            <w:proofErr w:type="spellEnd"/>
                            <w:r w:rsidRPr="006B63FF">
                              <w:rPr>
                                <w:sz w:val="24"/>
                                <w:szCs w:val="24"/>
                              </w:rPr>
                              <w:t xml:space="preserve"> – you </w:t>
                            </w:r>
                            <w:proofErr w:type="spellStart"/>
                            <w:r w:rsidRPr="006B63FF">
                              <w:rPr>
                                <w:sz w:val="24"/>
                                <w:szCs w:val="24"/>
                              </w:rPr>
                              <w:t>playIl</w:t>
                            </w:r>
                            <w:proofErr w:type="spellEnd"/>
                            <w:r w:rsidRPr="006B63FF">
                              <w:rPr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r w:rsidRPr="006B63FF">
                              <w:rPr>
                                <w:sz w:val="24"/>
                                <w:szCs w:val="24"/>
                              </w:rPr>
                              <w:t>elle</w:t>
                            </w:r>
                            <w:proofErr w:type="spellEnd"/>
                            <w:r w:rsidRPr="006B63F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B63FF">
                              <w:rPr>
                                <w:sz w:val="24"/>
                                <w:szCs w:val="24"/>
                              </w:rPr>
                              <w:t>jou</w:t>
                            </w:r>
                            <w:r w:rsidRPr="006B63FF"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proofErr w:type="spellEnd"/>
                            <w:r w:rsidRPr="006B63FF">
                              <w:rPr>
                                <w:sz w:val="24"/>
                                <w:szCs w:val="24"/>
                              </w:rPr>
                              <w:t xml:space="preserve"> – he / she plays</w:t>
                            </w:r>
                          </w:p>
                          <w:p w:rsidR="00D61D1F" w:rsidRPr="008800D5" w:rsidRDefault="00D61D1F" w:rsidP="00D61D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800D5">
                              <w:rPr>
                                <w:sz w:val="24"/>
                                <w:szCs w:val="24"/>
                              </w:rPr>
                              <w:t xml:space="preserve">On </w:t>
                            </w:r>
                            <w:proofErr w:type="spellStart"/>
                            <w:r w:rsidRPr="008800D5">
                              <w:rPr>
                                <w:sz w:val="24"/>
                                <w:szCs w:val="24"/>
                              </w:rPr>
                              <w:t>jou</w:t>
                            </w:r>
                            <w:r w:rsidRPr="008800D5"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proofErr w:type="spellEnd"/>
                            <w:r w:rsidRPr="008800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800D5">
                              <w:rPr>
                                <w:sz w:val="24"/>
                                <w:szCs w:val="24"/>
                              </w:rPr>
                              <w:t>– we play</w:t>
                            </w:r>
                          </w:p>
                          <w:p w:rsidR="00D61D1F" w:rsidRPr="008800D5" w:rsidRDefault="00D61D1F" w:rsidP="00D61D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800D5">
                              <w:rPr>
                                <w:sz w:val="24"/>
                                <w:szCs w:val="24"/>
                              </w:rPr>
                              <w:t xml:space="preserve">Nous </w:t>
                            </w:r>
                            <w:proofErr w:type="spellStart"/>
                            <w:r w:rsidRPr="008800D5">
                              <w:rPr>
                                <w:sz w:val="24"/>
                                <w:szCs w:val="24"/>
                              </w:rPr>
                              <w:t>jou</w:t>
                            </w:r>
                            <w:r w:rsidRPr="008800D5">
                              <w:rPr>
                                <w:b/>
                                <w:sz w:val="24"/>
                                <w:szCs w:val="24"/>
                              </w:rPr>
                              <w:t>ons</w:t>
                            </w:r>
                            <w:proofErr w:type="spellEnd"/>
                            <w:r w:rsidRPr="008800D5">
                              <w:rPr>
                                <w:sz w:val="24"/>
                                <w:szCs w:val="24"/>
                              </w:rPr>
                              <w:t xml:space="preserve"> – we play</w:t>
                            </w:r>
                          </w:p>
                          <w:p w:rsidR="00D61D1F" w:rsidRDefault="00D61D1F" w:rsidP="00D61D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Vous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jou</w:t>
                            </w:r>
                            <w:r w:rsidRPr="008800D5">
                              <w:rPr>
                                <w:b/>
                                <w:sz w:val="24"/>
                                <w:szCs w:val="24"/>
                              </w:rPr>
                              <w:t>ez</w:t>
                            </w:r>
                            <w:proofErr w:type="spellEnd"/>
                            <w:r w:rsidRPr="008800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– you (plural) play</w:t>
                            </w:r>
                          </w:p>
                          <w:p w:rsidR="00D61D1F" w:rsidRPr="00F213E7" w:rsidRDefault="00D61D1F" w:rsidP="00D61D1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Ils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elles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jou</w:t>
                            </w:r>
                            <w:r w:rsidRPr="008800D5">
                              <w:rPr>
                                <w:b/>
                                <w:sz w:val="24"/>
                                <w:szCs w:val="24"/>
                              </w:rPr>
                              <w:t>ent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– they play</w:t>
                            </w:r>
                            <w:r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60C9F" id="_x0000_s1032" type="#_x0000_t202" style="position:absolute;margin-left:-45pt;margin-top:171.2pt;width:300.75pt;height:299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">
                <v:textbox>
                  <w:txbxContent>
                    <w:p w:rsidR="00D61D1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D44511"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he Perfect tense of  -ER verbs</w:t>
                      </w:r>
                      <w:r w:rsidRPr="00D4451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D61D1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use the perfect tense to say what you did or what you have done.</w:t>
                      </w:r>
                    </w:p>
                    <w:p w:rsidR="00D61D1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To form the perfect tense of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–ER/ IR &amp; RE </w:t>
                      </w:r>
                      <w:r>
                        <w:rPr>
                          <w:sz w:val="24"/>
                          <w:szCs w:val="24"/>
                        </w:rPr>
                        <w:t>verbs you use:</w:t>
                      </w:r>
                    </w:p>
                    <w:p w:rsidR="00D61D1F" w:rsidRPr="00F43A6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  <w:u w:val="single"/>
                        </w:rPr>
                      </w:pPr>
                      <w:r w:rsidRPr="00F43A6F">
                        <w:rPr>
                          <w:sz w:val="24"/>
                          <w:szCs w:val="24"/>
                          <w:u w:val="single"/>
                        </w:rPr>
                        <w:t xml:space="preserve">Step 1: The present tense of </w:t>
                      </w:r>
                      <w:proofErr w:type="spellStart"/>
                      <w:r w:rsidRPr="00F43A6F">
                        <w:rPr>
                          <w:b/>
                          <w:sz w:val="24"/>
                          <w:szCs w:val="24"/>
                          <w:u w:val="single"/>
                        </w:rPr>
                        <w:t>avoir</w:t>
                      </w:r>
                      <w:proofErr w:type="spellEnd"/>
                      <w:r w:rsidRPr="00F43A6F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F43A6F">
                        <w:rPr>
                          <w:sz w:val="24"/>
                          <w:szCs w:val="24"/>
                          <w:u w:val="single"/>
                        </w:rPr>
                        <w:t>(to have)</w:t>
                      </w:r>
                    </w:p>
                    <w:p w:rsidR="00D61D1F" w:rsidRPr="00F43A6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  <w:u w:val="single"/>
                        </w:rPr>
                      </w:pPr>
                      <w:r w:rsidRPr="00F43A6F">
                        <w:rPr>
                          <w:sz w:val="24"/>
                          <w:szCs w:val="24"/>
                          <w:u w:val="single"/>
                        </w:rPr>
                        <w:t xml:space="preserve">Step 2; &amp; </w:t>
                      </w:r>
                      <w:r w:rsidRPr="00F43A6F">
                        <w:rPr>
                          <w:b/>
                          <w:sz w:val="24"/>
                          <w:szCs w:val="24"/>
                          <w:u w:val="single"/>
                        </w:rPr>
                        <w:t>the past participle</w:t>
                      </w:r>
                    </w:p>
                    <w:p w:rsidR="00D61D1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To form the past particle: of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–ER/ IR &amp; RE </w:t>
                      </w:r>
                      <w:r>
                        <w:rPr>
                          <w:sz w:val="24"/>
                          <w:szCs w:val="24"/>
                        </w:rPr>
                        <w:t>verbs</w:t>
                      </w:r>
                    </w:p>
                    <w:p w:rsidR="00D61D1F" w:rsidRPr="00D61D1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D61D1F">
                        <w:rPr>
                          <w:sz w:val="24"/>
                          <w:szCs w:val="24"/>
                        </w:rPr>
                        <w:t xml:space="preserve">Take of the </w:t>
                      </w:r>
                      <w:r w:rsidRPr="00D61D1F">
                        <w:rPr>
                          <w:b/>
                          <w:sz w:val="24"/>
                          <w:szCs w:val="24"/>
                        </w:rPr>
                        <w:t xml:space="preserve">–ER </w:t>
                      </w:r>
                      <w:r w:rsidRPr="00D61D1F">
                        <w:rPr>
                          <w:sz w:val="24"/>
                          <w:szCs w:val="24"/>
                        </w:rPr>
                        <w:t xml:space="preserve">and replace with </w:t>
                      </w:r>
                      <w:r w:rsidRPr="00D61D1F">
                        <w:rPr>
                          <w:b/>
                          <w:sz w:val="24"/>
                          <w:szCs w:val="24"/>
                        </w:rPr>
                        <w:t>é</w:t>
                      </w:r>
                    </w:p>
                    <w:p w:rsidR="00D61D1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Eg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Regard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er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=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regard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é</w:t>
                      </w:r>
                      <w:proofErr w:type="spellEnd"/>
                    </w:p>
                    <w:p w:rsidR="00D61D1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Take of the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–IR </w:t>
                      </w:r>
                      <w:r>
                        <w:rPr>
                          <w:sz w:val="24"/>
                          <w:szCs w:val="24"/>
                        </w:rPr>
                        <w:t xml:space="preserve">and replace with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</w:t>
                      </w:r>
                    </w:p>
                    <w:p w:rsidR="00F43A6F" w:rsidRDefault="00F43A6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Eg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Fin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ir</w:t>
                      </w:r>
                      <w:proofErr w:type="spellEnd"/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=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fin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i</w:t>
                      </w:r>
                      <w:proofErr w:type="spellEnd"/>
                    </w:p>
                    <w:p w:rsidR="00F43A6F" w:rsidRDefault="00F43A6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Take off the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–RE </w:t>
                      </w:r>
                      <w:r>
                        <w:rPr>
                          <w:sz w:val="24"/>
                          <w:szCs w:val="24"/>
                        </w:rPr>
                        <w:t xml:space="preserve">and replace with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u</w:t>
                      </w:r>
                    </w:p>
                    <w:p w:rsidR="00F43A6F" w:rsidRPr="006B63FF" w:rsidRDefault="00F43A6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proofErr w:type="spellStart"/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>Eg</w:t>
                      </w:r>
                      <w:proofErr w:type="spellEnd"/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>: Attend</w:t>
                      </w:r>
                      <w:r w:rsidRPr="006B63FF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re </w:t>
                      </w:r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>= attend</w:t>
                      </w:r>
                      <w:r w:rsidRPr="006B63FF">
                        <w:rPr>
                          <w:b/>
                          <w:sz w:val="24"/>
                          <w:szCs w:val="24"/>
                          <w:lang w:val="fr-FR"/>
                        </w:rPr>
                        <w:t>u</w:t>
                      </w:r>
                    </w:p>
                    <w:p w:rsidR="00F43A6F" w:rsidRPr="006B63FF" w:rsidRDefault="00F43A6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F43A6F" w:rsidRPr="006B63FF" w:rsidRDefault="00F43A6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F43A6F" w:rsidRPr="006B63FF" w:rsidRDefault="00F43A6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D61D1F" w:rsidRPr="006B63F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D61D1F" w:rsidRPr="006B63F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D61D1F" w:rsidRPr="006B63F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D61D1F" w:rsidRPr="006B63F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D61D1F" w:rsidRPr="006B63F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</w:p>
                    <w:p w:rsidR="00D61D1F" w:rsidRPr="006B63FF" w:rsidRDefault="00D61D1F" w:rsidP="00D61D1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  <w:lang w:val="fr-FR"/>
                        </w:rPr>
                      </w:pPr>
                    </w:p>
                    <w:p w:rsidR="00D61D1F" w:rsidRPr="006B63FF" w:rsidRDefault="00D61D1F" w:rsidP="00D61D1F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>Je jou</w:t>
                      </w:r>
                      <w:r w:rsidRPr="006B63FF">
                        <w:rPr>
                          <w:b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 xml:space="preserve"> – I </w:t>
                      </w:r>
                      <w:proofErr w:type="spellStart"/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>play</w:t>
                      </w:r>
                      <w:proofErr w:type="spellEnd"/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ab/>
                      </w:r>
                    </w:p>
                    <w:p w:rsidR="00D61D1F" w:rsidRPr="006B63FF" w:rsidRDefault="00D61D1F" w:rsidP="00D61D1F">
                      <w:pPr>
                        <w:rPr>
                          <w:sz w:val="24"/>
                          <w:szCs w:val="24"/>
                        </w:rPr>
                      </w:pPr>
                      <w:r w:rsidRPr="006B63FF">
                        <w:rPr>
                          <w:sz w:val="24"/>
                          <w:szCs w:val="24"/>
                        </w:rPr>
                        <w:t xml:space="preserve">Tu </w:t>
                      </w:r>
                      <w:proofErr w:type="spellStart"/>
                      <w:r w:rsidRPr="006B63FF">
                        <w:rPr>
                          <w:sz w:val="24"/>
                          <w:szCs w:val="24"/>
                        </w:rPr>
                        <w:t>jou</w:t>
                      </w:r>
                      <w:r w:rsidRPr="006B63FF">
                        <w:rPr>
                          <w:b/>
                          <w:sz w:val="24"/>
                          <w:szCs w:val="24"/>
                        </w:rPr>
                        <w:t>es</w:t>
                      </w:r>
                      <w:proofErr w:type="spellEnd"/>
                      <w:r w:rsidRPr="006B63FF">
                        <w:rPr>
                          <w:sz w:val="24"/>
                          <w:szCs w:val="24"/>
                        </w:rPr>
                        <w:t xml:space="preserve"> – you </w:t>
                      </w:r>
                      <w:proofErr w:type="spellStart"/>
                      <w:r w:rsidRPr="006B63FF">
                        <w:rPr>
                          <w:sz w:val="24"/>
                          <w:szCs w:val="24"/>
                        </w:rPr>
                        <w:t>playIl</w:t>
                      </w:r>
                      <w:proofErr w:type="spellEnd"/>
                      <w:r w:rsidRPr="006B63FF">
                        <w:rPr>
                          <w:sz w:val="24"/>
                          <w:szCs w:val="24"/>
                        </w:rPr>
                        <w:t xml:space="preserve"> / </w:t>
                      </w:r>
                      <w:proofErr w:type="spellStart"/>
                      <w:r w:rsidRPr="006B63FF">
                        <w:rPr>
                          <w:sz w:val="24"/>
                          <w:szCs w:val="24"/>
                        </w:rPr>
                        <w:t>elle</w:t>
                      </w:r>
                      <w:proofErr w:type="spellEnd"/>
                      <w:r w:rsidRPr="006B63F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B63FF">
                        <w:rPr>
                          <w:sz w:val="24"/>
                          <w:szCs w:val="24"/>
                        </w:rPr>
                        <w:t>jou</w:t>
                      </w:r>
                      <w:r w:rsidRPr="006B63FF">
                        <w:rPr>
                          <w:b/>
                          <w:sz w:val="24"/>
                          <w:szCs w:val="24"/>
                        </w:rPr>
                        <w:t>e</w:t>
                      </w:r>
                      <w:proofErr w:type="spellEnd"/>
                      <w:r w:rsidRPr="006B63FF">
                        <w:rPr>
                          <w:sz w:val="24"/>
                          <w:szCs w:val="24"/>
                        </w:rPr>
                        <w:t xml:space="preserve"> – he / she plays</w:t>
                      </w:r>
                    </w:p>
                    <w:p w:rsidR="00D61D1F" w:rsidRPr="008800D5" w:rsidRDefault="00D61D1F" w:rsidP="00D61D1F">
                      <w:pPr>
                        <w:rPr>
                          <w:sz w:val="24"/>
                          <w:szCs w:val="24"/>
                        </w:rPr>
                      </w:pPr>
                      <w:r w:rsidRPr="008800D5">
                        <w:rPr>
                          <w:sz w:val="24"/>
                          <w:szCs w:val="24"/>
                        </w:rPr>
                        <w:t xml:space="preserve">On </w:t>
                      </w:r>
                      <w:proofErr w:type="spellStart"/>
                      <w:r w:rsidRPr="008800D5">
                        <w:rPr>
                          <w:sz w:val="24"/>
                          <w:szCs w:val="24"/>
                        </w:rPr>
                        <w:t>jou</w:t>
                      </w:r>
                      <w:r w:rsidRPr="008800D5">
                        <w:rPr>
                          <w:b/>
                          <w:sz w:val="24"/>
                          <w:szCs w:val="24"/>
                        </w:rPr>
                        <w:t>e</w:t>
                      </w:r>
                      <w:proofErr w:type="spellEnd"/>
                      <w:r w:rsidRPr="008800D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800D5">
                        <w:rPr>
                          <w:sz w:val="24"/>
                          <w:szCs w:val="24"/>
                        </w:rPr>
                        <w:t>– we play</w:t>
                      </w:r>
                    </w:p>
                    <w:p w:rsidR="00D61D1F" w:rsidRPr="008800D5" w:rsidRDefault="00D61D1F" w:rsidP="00D61D1F">
                      <w:pPr>
                        <w:rPr>
                          <w:sz w:val="24"/>
                          <w:szCs w:val="24"/>
                        </w:rPr>
                      </w:pPr>
                      <w:r w:rsidRPr="008800D5">
                        <w:rPr>
                          <w:sz w:val="24"/>
                          <w:szCs w:val="24"/>
                        </w:rPr>
                        <w:t xml:space="preserve">Nous </w:t>
                      </w:r>
                      <w:proofErr w:type="spellStart"/>
                      <w:r w:rsidRPr="008800D5">
                        <w:rPr>
                          <w:sz w:val="24"/>
                          <w:szCs w:val="24"/>
                        </w:rPr>
                        <w:t>jou</w:t>
                      </w:r>
                      <w:r w:rsidRPr="008800D5">
                        <w:rPr>
                          <w:b/>
                          <w:sz w:val="24"/>
                          <w:szCs w:val="24"/>
                        </w:rPr>
                        <w:t>ons</w:t>
                      </w:r>
                      <w:proofErr w:type="spellEnd"/>
                      <w:r w:rsidRPr="008800D5">
                        <w:rPr>
                          <w:sz w:val="24"/>
                          <w:szCs w:val="24"/>
                        </w:rPr>
                        <w:t xml:space="preserve"> – we play</w:t>
                      </w:r>
                    </w:p>
                    <w:p w:rsidR="00D61D1F" w:rsidRDefault="00D61D1F" w:rsidP="00D61D1F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Vous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jou</w:t>
                      </w:r>
                      <w:r w:rsidRPr="008800D5">
                        <w:rPr>
                          <w:b/>
                          <w:sz w:val="24"/>
                          <w:szCs w:val="24"/>
                        </w:rPr>
                        <w:t>ez</w:t>
                      </w:r>
                      <w:proofErr w:type="spellEnd"/>
                      <w:r w:rsidRPr="008800D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– you (plural) play</w:t>
                      </w:r>
                    </w:p>
                    <w:p w:rsidR="00D61D1F" w:rsidRPr="00F213E7" w:rsidRDefault="00D61D1F" w:rsidP="00D61D1F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Ils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/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elles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jou</w:t>
                      </w:r>
                      <w:r w:rsidRPr="008800D5">
                        <w:rPr>
                          <w:b/>
                          <w:sz w:val="24"/>
                          <w:szCs w:val="24"/>
                        </w:rPr>
                        <w:t>ent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– they play</w:t>
                      </w: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2E7C" w:rsidRDefault="00F92E7C" w:rsidP="00F92E7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noProof/>
          <w:color w:val="000000" w:themeColor="text1"/>
          <w:sz w:val="24"/>
          <w:szCs w:val="24"/>
          <w:lang w:eastAsia="en-GB"/>
        </w:rPr>
      </w:pPr>
    </w:p>
    <w:p w:rsidR="00F92E7C" w:rsidRPr="00F92E7C" w:rsidRDefault="00F92E7C" w:rsidP="00F92E7C">
      <w:pPr>
        <w:rPr>
          <w:sz w:val="24"/>
          <w:szCs w:val="24"/>
        </w:rPr>
      </w:pPr>
      <w:r w:rsidRPr="00F92E7C">
        <w:rPr>
          <w:sz w:val="24"/>
          <w:szCs w:val="24"/>
        </w:rPr>
        <w:t xml:space="preserve"> </w:t>
      </w:r>
    </w:p>
    <w:p w:rsidR="007170BD" w:rsidRPr="00F92E7C" w:rsidRDefault="007170BD" w:rsidP="007170BD"/>
    <w:p w:rsidR="007170BD" w:rsidRPr="00F92E7C" w:rsidRDefault="007170BD" w:rsidP="007170BD"/>
    <w:p w:rsidR="007170BD" w:rsidRPr="00F92E7C" w:rsidRDefault="007170BD" w:rsidP="007170BD">
      <w:pPr>
        <w:rPr>
          <w:sz w:val="24"/>
          <w:szCs w:val="24"/>
          <w:u w:val="single"/>
        </w:rPr>
      </w:pPr>
    </w:p>
    <w:p w:rsidR="00D87C10" w:rsidRPr="00F92E7C" w:rsidRDefault="00E501B4" w:rsidP="007170BD">
      <w:pPr>
        <w:rPr>
          <w:sz w:val="24"/>
          <w:szCs w:val="24"/>
        </w:rPr>
      </w:pPr>
      <w:r w:rsidRPr="00F92E7C">
        <w:rPr>
          <w:sz w:val="24"/>
          <w:szCs w:val="24"/>
        </w:rPr>
        <w:t xml:space="preserve">   </w:t>
      </w:r>
    </w:p>
    <w:p w:rsidR="00E501B4" w:rsidRDefault="00E501B4" w:rsidP="007170BD"/>
    <w:p w:rsidR="00EE05E4" w:rsidRDefault="00D42B56" w:rsidP="007170BD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3317359</wp:posOffset>
            </wp:positionH>
            <wp:positionV relativeFrom="paragraph">
              <wp:posOffset>13719</wp:posOffset>
            </wp:positionV>
            <wp:extent cx="6124354" cy="1443152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829" cy="148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17667" w:rsidRDefault="00717667" w:rsidP="007170BD"/>
    <w:p w:rsidR="007170BD" w:rsidRDefault="007170BD" w:rsidP="007170BD"/>
    <w:p w:rsidR="006E6729" w:rsidRDefault="002A117E" w:rsidP="007170BD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5905500</wp:posOffset>
            </wp:positionH>
            <wp:positionV relativeFrom="paragraph">
              <wp:posOffset>161925</wp:posOffset>
            </wp:positionV>
            <wp:extent cx="3360420" cy="21812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646" cy="218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145415</wp:posOffset>
            </wp:positionV>
            <wp:extent cx="6381750" cy="2133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081A3725" wp14:editId="70C23618">
            <wp:simplePos x="0" y="0"/>
            <wp:positionH relativeFrom="column">
              <wp:posOffset>7534275</wp:posOffset>
            </wp:positionH>
            <wp:positionV relativeFrom="paragraph">
              <wp:posOffset>-304800</wp:posOffset>
            </wp:positionV>
            <wp:extent cx="591185" cy="306705"/>
            <wp:effectExtent l="0" t="0" r="0" b="0"/>
            <wp:wrapNone/>
            <wp:docPr id="11" name="Picture 11" descr="Image result for french fla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result for french fla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-257175</wp:posOffset>
            </wp:positionV>
            <wp:extent cx="591185" cy="306705"/>
            <wp:effectExtent l="0" t="0" r="0" b="0"/>
            <wp:wrapNone/>
            <wp:docPr id="4" name="Picture 4" descr="Image result for french fla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result for french fla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25F8">
        <w:rPr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-302260</wp:posOffset>
                </wp:positionV>
                <wp:extent cx="4227616" cy="1404620"/>
                <wp:effectExtent l="0" t="0" r="20955" b="165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61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5F8" w:rsidRPr="006B63FF" w:rsidRDefault="005825F8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               </w:t>
                            </w:r>
                            <w:r w:rsidR="006B63FF"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>Yr</w:t>
                            </w:r>
                            <w:r w:rsidR="00697DFB">
                              <w:rPr>
                                <w:sz w:val="24"/>
                                <w:szCs w:val="24"/>
                                <w:lang w:val="fr-FR"/>
                              </w:rPr>
                              <w:t>9</w:t>
                            </w:r>
                            <w:r w:rsidR="006B63FF" w:rsidRPr="006B63FF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- </w:t>
                            </w:r>
                            <w:r w:rsidR="00B00339" w:rsidRPr="006B63FF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fr-FR"/>
                              </w:rPr>
                              <w:t>LES TEMPS DE LOISIRS ( FREE TIME)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0;margin-top:-23.8pt;width:332.9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">
                <v:textbox style="mso-fit-shape-to-text:t">
                  <w:txbxContent>
                    <w:p w:rsidR="005825F8" w:rsidRPr="006B63FF" w:rsidRDefault="005825F8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6B63FF">
                        <w:rPr>
                          <w:sz w:val="24"/>
                          <w:szCs w:val="24"/>
                          <w:lang w:val="fr-FR"/>
                        </w:rPr>
                        <w:t xml:space="preserve">                </w:t>
                      </w:r>
                      <w:r w:rsidR="006B63FF" w:rsidRPr="006B63FF">
                        <w:rPr>
                          <w:sz w:val="24"/>
                          <w:szCs w:val="24"/>
                          <w:lang w:val="fr-FR"/>
                        </w:rPr>
                        <w:t>Yr</w:t>
                      </w:r>
                      <w:r w:rsidR="00697DFB">
                        <w:rPr>
                          <w:sz w:val="24"/>
                          <w:szCs w:val="24"/>
                          <w:lang w:val="fr-FR"/>
                        </w:rPr>
                        <w:t>9</w:t>
                      </w:r>
                      <w:r w:rsidR="006B63FF" w:rsidRPr="006B63FF">
                        <w:rPr>
                          <w:sz w:val="24"/>
                          <w:szCs w:val="24"/>
                          <w:lang w:val="fr-FR"/>
                        </w:rPr>
                        <w:t xml:space="preserve"> - </w:t>
                      </w:r>
                      <w:r w:rsidR="00B00339" w:rsidRPr="006B63FF">
                        <w:rPr>
                          <w:b/>
                          <w:sz w:val="24"/>
                          <w:szCs w:val="24"/>
                          <w:u w:val="single"/>
                          <w:lang w:val="fr-FR"/>
                        </w:rPr>
                        <w:t>LES TEMPS DE LOISIRS ( FREE TIME)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27D">
        <w:rPr>
          <w:sz w:val="24"/>
          <w:szCs w:val="24"/>
        </w:rPr>
        <w:tab/>
      </w:r>
      <w:r w:rsidR="006B63FF">
        <w:rPr>
          <w:sz w:val="24"/>
          <w:szCs w:val="24"/>
        </w:rPr>
        <w:tab/>
      </w:r>
      <w:r w:rsidR="006B63FF">
        <w:rPr>
          <w:sz w:val="24"/>
          <w:szCs w:val="24"/>
        </w:rPr>
        <w:tab/>
      </w:r>
      <w:r w:rsidR="006B63FF">
        <w:rPr>
          <w:sz w:val="24"/>
          <w:szCs w:val="24"/>
        </w:rPr>
        <w:tab/>
      </w:r>
      <w:r w:rsidR="006B63FF">
        <w:rPr>
          <w:sz w:val="24"/>
          <w:szCs w:val="24"/>
        </w:rPr>
        <w:tab/>
      </w:r>
      <w:r w:rsidR="006B63FF">
        <w:rPr>
          <w:sz w:val="24"/>
          <w:szCs w:val="24"/>
        </w:rPr>
        <w:tab/>
      </w:r>
      <w:r w:rsidR="006B63FF">
        <w:rPr>
          <w:sz w:val="24"/>
          <w:szCs w:val="24"/>
        </w:rPr>
        <w:tab/>
      </w:r>
      <w:r w:rsidR="006B63FF">
        <w:rPr>
          <w:sz w:val="24"/>
          <w:szCs w:val="24"/>
        </w:rPr>
        <w:tab/>
      </w:r>
      <w:r w:rsidR="006B63FF">
        <w:rPr>
          <w:sz w:val="24"/>
          <w:szCs w:val="24"/>
        </w:rPr>
        <w:tab/>
      </w:r>
      <w:r w:rsidR="006B63FF">
        <w:rPr>
          <w:sz w:val="24"/>
          <w:szCs w:val="24"/>
        </w:rPr>
        <w:tab/>
      </w:r>
      <w:r w:rsidR="006B63FF">
        <w:rPr>
          <w:sz w:val="24"/>
          <w:szCs w:val="24"/>
        </w:rPr>
        <w:tab/>
      </w:r>
      <w:r w:rsidR="00FF427D">
        <w:rPr>
          <w:sz w:val="24"/>
          <w:szCs w:val="24"/>
        </w:rPr>
        <w:tab/>
      </w:r>
      <w:r w:rsidR="00FF427D">
        <w:rPr>
          <w:sz w:val="24"/>
          <w:szCs w:val="24"/>
        </w:rPr>
        <w:tab/>
      </w:r>
      <w:r w:rsidR="00FF427D">
        <w:rPr>
          <w:sz w:val="24"/>
          <w:szCs w:val="24"/>
        </w:rPr>
        <w:tab/>
      </w:r>
      <w:r w:rsidR="00FF427D">
        <w:rPr>
          <w:sz w:val="24"/>
          <w:szCs w:val="24"/>
        </w:rPr>
        <w:tab/>
      </w:r>
      <w:r w:rsidR="00FF427D">
        <w:rPr>
          <w:sz w:val="24"/>
          <w:szCs w:val="24"/>
        </w:rPr>
        <w:tab/>
      </w:r>
      <w:r w:rsidR="00FF427D">
        <w:rPr>
          <w:sz w:val="24"/>
          <w:szCs w:val="24"/>
        </w:rPr>
        <w:tab/>
      </w:r>
    </w:p>
    <w:p w:rsidR="00466913" w:rsidRPr="00443714" w:rsidRDefault="00B00339" w:rsidP="00CB5E27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  <w:r>
        <w:rPr>
          <w:noProof/>
          <w:sz w:val="24"/>
          <w:szCs w:val="24"/>
          <w:lang w:eastAsia="en-GB"/>
        </w:rPr>
        <w:tab/>
      </w:r>
    </w:p>
    <w:p w:rsidR="00466913" w:rsidRPr="00466913" w:rsidRDefault="004450D1" w:rsidP="00FF427D">
      <w:pPr>
        <w:tabs>
          <w:tab w:val="left" w:pos="5741"/>
        </w:tabs>
      </w:pPr>
      <w:r>
        <w:rPr>
          <w:sz w:val="24"/>
          <w:szCs w:val="24"/>
        </w:rPr>
        <w:tab/>
      </w:r>
      <w:r w:rsidR="00FF427D">
        <w:tab/>
      </w:r>
    </w:p>
    <w:p w:rsidR="00466913" w:rsidRPr="00466913" w:rsidRDefault="00466913" w:rsidP="00466913"/>
    <w:p w:rsidR="00466913" w:rsidRDefault="00466913" w:rsidP="00466913"/>
    <w:p w:rsidR="00BB24D2" w:rsidRPr="006E6729" w:rsidRDefault="00BB24D2" w:rsidP="00466913">
      <w:pPr>
        <w:tabs>
          <w:tab w:val="left" w:pos="1005"/>
        </w:tabs>
        <w:rPr>
          <w:sz w:val="24"/>
          <w:szCs w:val="24"/>
        </w:rPr>
      </w:pPr>
    </w:p>
    <w:p w:rsidR="007170BD" w:rsidRDefault="007170BD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443714" w:rsidRDefault="00F71A02" w:rsidP="00466913">
      <w:pPr>
        <w:tabs>
          <w:tab w:val="left" w:pos="1005"/>
        </w:tabs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226695</wp:posOffset>
            </wp:positionV>
            <wp:extent cx="6286500" cy="18192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B0" w:rsidRDefault="002A117E" w:rsidP="00466913">
      <w:pPr>
        <w:tabs>
          <w:tab w:val="left" w:pos="1005"/>
        </w:tabs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5811520</wp:posOffset>
            </wp:positionH>
            <wp:positionV relativeFrom="paragraph">
              <wp:posOffset>10160</wp:posOffset>
            </wp:positionV>
            <wp:extent cx="3429920" cy="18192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2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9B0" w:rsidRDefault="00DC69B0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DC69B0" w:rsidRDefault="00D431D4" w:rsidP="00D431D4">
      <w:pPr>
        <w:tabs>
          <w:tab w:val="left" w:pos="9840"/>
        </w:tabs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ab/>
      </w:r>
    </w:p>
    <w:p w:rsidR="00DC69B0" w:rsidRDefault="00DC69B0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DC69B0" w:rsidRDefault="00DC69B0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E23832" w:rsidRDefault="002A117E" w:rsidP="00466913">
      <w:pPr>
        <w:tabs>
          <w:tab w:val="left" w:pos="1005"/>
        </w:tabs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315595</wp:posOffset>
            </wp:positionH>
            <wp:positionV relativeFrom="paragraph">
              <wp:posOffset>188595</wp:posOffset>
            </wp:positionV>
            <wp:extent cx="7514590" cy="23050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27D" w:rsidRDefault="00FF427D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5825F8" w:rsidRDefault="005825F8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5825F8" w:rsidRDefault="005825F8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5825F8" w:rsidRDefault="005825F8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5825F8" w:rsidRDefault="005825F8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5825F8" w:rsidRPr="00443714" w:rsidRDefault="005825F8" w:rsidP="00466913">
      <w:pPr>
        <w:tabs>
          <w:tab w:val="left" w:pos="1005"/>
        </w:tabs>
        <w:rPr>
          <w:sz w:val="24"/>
          <w:szCs w:val="24"/>
          <w:u w:val="single"/>
        </w:rPr>
      </w:pPr>
    </w:p>
    <w:sectPr w:rsidR="005825F8" w:rsidRPr="00443714" w:rsidSect="00DC69B0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209D" w:rsidRDefault="00A9209D" w:rsidP="005825F8">
      <w:pPr>
        <w:spacing w:after="0" w:line="240" w:lineRule="auto"/>
      </w:pPr>
      <w:r>
        <w:separator/>
      </w:r>
    </w:p>
  </w:endnote>
  <w:endnote w:type="continuationSeparator" w:id="0">
    <w:p w:rsidR="00A9209D" w:rsidRDefault="00A9209D" w:rsidP="00582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209D" w:rsidRDefault="00A9209D" w:rsidP="005825F8">
      <w:pPr>
        <w:spacing w:after="0" w:line="240" w:lineRule="auto"/>
      </w:pPr>
      <w:r>
        <w:separator/>
      </w:r>
    </w:p>
  </w:footnote>
  <w:footnote w:type="continuationSeparator" w:id="0">
    <w:p w:rsidR="00A9209D" w:rsidRDefault="00A9209D" w:rsidP="005825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FF4519"/>
    <w:multiLevelType w:val="hybridMultilevel"/>
    <w:tmpl w:val="21E0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C2FBA"/>
    <w:multiLevelType w:val="hybridMultilevel"/>
    <w:tmpl w:val="57ACD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362"/>
    <w:rsid w:val="00014D64"/>
    <w:rsid w:val="00016295"/>
    <w:rsid w:val="0006144D"/>
    <w:rsid w:val="0009783C"/>
    <w:rsid w:val="0017547F"/>
    <w:rsid w:val="00177A00"/>
    <w:rsid w:val="001A5892"/>
    <w:rsid w:val="001B7B44"/>
    <w:rsid w:val="001F20F0"/>
    <w:rsid w:val="00297B90"/>
    <w:rsid w:val="002A117E"/>
    <w:rsid w:val="002C01D5"/>
    <w:rsid w:val="00352AC2"/>
    <w:rsid w:val="003F19B9"/>
    <w:rsid w:val="00424E92"/>
    <w:rsid w:val="004261AD"/>
    <w:rsid w:val="00443714"/>
    <w:rsid w:val="004450D1"/>
    <w:rsid w:val="004501AD"/>
    <w:rsid w:val="00466913"/>
    <w:rsid w:val="00473C39"/>
    <w:rsid w:val="00482A87"/>
    <w:rsid w:val="004C1FC2"/>
    <w:rsid w:val="004C4362"/>
    <w:rsid w:val="00505C2E"/>
    <w:rsid w:val="00551E6C"/>
    <w:rsid w:val="005825F8"/>
    <w:rsid w:val="005F0817"/>
    <w:rsid w:val="00697DFB"/>
    <w:rsid w:val="006B63FF"/>
    <w:rsid w:val="006E6729"/>
    <w:rsid w:val="007170BD"/>
    <w:rsid w:val="00717667"/>
    <w:rsid w:val="007628A1"/>
    <w:rsid w:val="00823110"/>
    <w:rsid w:val="008E61AF"/>
    <w:rsid w:val="00963317"/>
    <w:rsid w:val="009D52D4"/>
    <w:rsid w:val="00A417D3"/>
    <w:rsid w:val="00A905EA"/>
    <w:rsid w:val="00A9209D"/>
    <w:rsid w:val="00B00339"/>
    <w:rsid w:val="00B06768"/>
    <w:rsid w:val="00B17C6E"/>
    <w:rsid w:val="00B26F69"/>
    <w:rsid w:val="00B5632B"/>
    <w:rsid w:val="00BB24D2"/>
    <w:rsid w:val="00BD6317"/>
    <w:rsid w:val="00BE7302"/>
    <w:rsid w:val="00C002BD"/>
    <w:rsid w:val="00C27E83"/>
    <w:rsid w:val="00CB5E27"/>
    <w:rsid w:val="00CB72DB"/>
    <w:rsid w:val="00D42B56"/>
    <w:rsid w:val="00D431D4"/>
    <w:rsid w:val="00D44511"/>
    <w:rsid w:val="00D61D1F"/>
    <w:rsid w:val="00D87C10"/>
    <w:rsid w:val="00DC69B0"/>
    <w:rsid w:val="00E23832"/>
    <w:rsid w:val="00E501B4"/>
    <w:rsid w:val="00EB54DE"/>
    <w:rsid w:val="00EE05E4"/>
    <w:rsid w:val="00F213E7"/>
    <w:rsid w:val="00F34019"/>
    <w:rsid w:val="00F43A6F"/>
    <w:rsid w:val="00F71A02"/>
    <w:rsid w:val="00F92E7C"/>
    <w:rsid w:val="00FD40A9"/>
    <w:rsid w:val="00FD6620"/>
    <w:rsid w:val="00FF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5EF0A"/>
  <w15:chartTrackingRefBased/>
  <w15:docId w15:val="{EAE6660E-7457-43E5-83BF-1C74754B6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5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5F8"/>
  </w:style>
  <w:style w:type="paragraph" w:styleId="Footer">
    <w:name w:val="footer"/>
    <w:basedOn w:val="Normal"/>
    <w:link w:val="FooterChar"/>
    <w:uiPriority w:val="99"/>
    <w:unhideWhenUsed/>
    <w:rsid w:val="005825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5F8"/>
  </w:style>
  <w:style w:type="paragraph" w:styleId="BalloonText">
    <w:name w:val="Balloon Text"/>
    <w:basedOn w:val="Normal"/>
    <w:link w:val="BalloonTextChar"/>
    <w:uiPriority w:val="99"/>
    <w:semiHidden/>
    <w:unhideWhenUsed/>
    <w:rsid w:val="00F92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E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61D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D712BD6B</Template>
  <TotalTime>2</TotalTime>
  <Pages>3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ASFA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HawleyA</dc:creator>
  <cp:keywords/>
  <dc:description/>
  <cp:lastModifiedBy>Ms E De-Sa-Braz</cp:lastModifiedBy>
  <cp:revision>4</cp:revision>
  <cp:lastPrinted>2018-11-22T13:50:00Z</cp:lastPrinted>
  <dcterms:created xsi:type="dcterms:W3CDTF">2020-06-23T12:51:00Z</dcterms:created>
  <dcterms:modified xsi:type="dcterms:W3CDTF">2020-11-19T10:28:00Z</dcterms:modified>
</cp:coreProperties>
</file>